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tblpY="1135"/>
        <w:tblW w:w="9360" w:type="dxa"/>
        <w:tblBorders>
          <w:bottom w:val="single" w:sz="4" w:space="0" w:color="2A5A78"/>
        </w:tblBorders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813"/>
        <w:gridCol w:w="2068"/>
        <w:gridCol w:w="4479"/>
      </w:tblGrid>
      <w:tr w:rsidR="00175911" w:rsidRPr="00CC70D2" w14:paraId="2CAA9F0B" w14:textId="77777777">
        <w:trPr>
          <w:trHeight w:val="1080"/>
        </w:trPr>
        <w:tc>
          <w:tcPr>
            <w:tcW w:w="1915" w:type="dxa"/>
            <w:shd w:val="clear" w:color="auto" w:fill="auto"/>
            <w:vAlign w:val="center"/>
          </w:tcPr>
          <w:p w14:paraId="7FC3D79A" w14:textId="77777777" w:rsidR="00DA4926" w:rsidRPr="00470291" w:rsidRDefault="00DA4926" w:rsidP="005D115F">
            <w:pPr>
              <w:pStyle w:val="ContactName"/>
              <w:rPr>
                <w:color w:val="1F497D" w:themeColor="text2"/>
                <w:szCs w:val="16"/>
              </w:rPr>
            </w:pPr>
            <w:r w:rsidRPr="00470291">
              <w:rPr>
                <w:color w:val="1F497D" w:themeColor="text2"/>
                <w:szCs w:val="16"/>
              </w:rPr>
              <w:t xml:space="preserve">Contact: </w:t>
            </w:r>
          </w:p>
          <w:p w14:paraId="41B02B94" w14:textId="1CAF28E5" w:rsidR="00392D26" w:rsidRPr="00470291" w:rsidRDefault="00617622" w:rsidP="005D115F">
            <w:pPr>
              <w:pStyle w:val="ContactInformation"/>
              <w:rPr>
                <w:color w:val="1F497D" w:themeColor="text2"/>
                <w:szCs w:val="16"/>
              </w:rPr>
            </w:pPr>
            <w:r>
              <w:rPr>
                <w:color w:val="1F497D" w:themeColor="text2"/>
                <w:szCs w:val="16"/>
              </w:rPr>
              <w:t>Michele Starwalt-Woods</w:t>
            </w:r>
          </w:p>
          <w:p w14:paraId="6845BFEF" w14:textId="2515E72F" w:rsidR="00DA4926" w:rsidRDefault="00DA4926" w:rsidP="00470291">
            <w:pPr>
              <w:pStyle w:val="ContactInformation"/>
              <w:rPr>
                <w:color w:val="1F497D" w:themeColor="text2"/>
                <w:szCs w:val="16"/>
              </w:rPr>
            </w:pPr>
            <w:r w:rsidRPr="00470291">
              <w:rPr>
                <w:color w:val="1F497D" w:themeColor="text2"/>
                <w:szCs w:val="16"/>
              </w:rPr>
              <w:t>Phone</w:t>
            </w:r>
            <w:r w:rsidR="00A62DF6" w:rsidRPr="00470291">
              <w:rPr>
                <w:color w:val="1F497D" w:themeColor="text2"/>
                <w:szCs w:val="16"/>
              </w:rPr>
              <w:t>:</w:t>
            </w:r>
            <w:r w:rsidRPr="00470291">
              <w:rPr>
                <w:color w:val="1F497D" w:themeColor="text2"/>
                <w:szCs w:val="16"/>
              </w:rPr>
              <w:t xml:space="preserve"> </w:t>
            </w:r>
            <w:r w:rsidR="004622EA" w:rsidRPr="004622EA">
              <w:rPr>
                <w:color w:val="1F497D" w:themeColor="text2"/>
                <w:szCs w:val="16"/>
              </w:rPr>
              <w:t xml:space="preserve">(716) </w:t>
            </w:r>
            <w:r w:rsidR="00617622">
              <w:rPr>
                <w:color w:val="1F497D" w:themeColor="text2"/>
                <w:szCs w:val="16"/>
              </w:rPr>
              <w:t>467-1769</w:t>
            </w:r>
          </w:p>
          <w:p w14:paraId="16E388E5" w14:textId="5FF0B2F2" w:rsidR="00415FE0" w:rsidRPr="00470291" w:rsidRDefault="00415FE0" w:rsidP="00470291">
            <w:pPr>
              <w:pStyle w:val="ContactInformation"/>
              <w:rPr>
                <w:color w:val="1F497D" w:themeColor="text2"/>
                <w:szCs w:val="16"/>
              </w:rPr>
            </w:pPr>
            <w:r>
              <w:rPr>
                <w:color w:val="1F497D" w:themeColor="text2"/>
                <w:szCs w:val="16"/>
              </w:rPr>
              <w:t>E-Mail:</w:t>
            </w:r>
            <w:r w:rsidR="005C294D">
              <w:rPr>
                <w:color w:val="1F497D" w:themeColor="text2"/>
                <w:szCs w:val="16"/>
              </w:rPr>
              <w:t xml:space="preserve"> </w:t>
            </w:r>
            <w:r w:rsidR="00617622">
              <w:rPr>
                <w:color w:val="1F497D" w:themeColor="text2"/>
                <w:szCs w:val="16"/>
              </w:rPr>
              <w:t>michele@mdstarpresentations.com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34F9702" w14:textId="77777777" w:rsidR="00DA4926" w:rsidRDefault="00617622" w:rsidP="004622EA">
            <w:pPr>
              <w:pStyle w:val="ContactInformation"/>
              <w:rPr>
                <w:color w:val="1F497D" w:themeColor="text2"/>
                <w:szCs w:val="16"/>
              </w:rPr>
            </w:pPr>
            <w:r>
              <w:rPr>
                <w:color w:val="1F497D" w:themeColor="text2"/>
                <w:szCs w:val="16"/>
              </w:rPr>
              <w:t>1031 Central Avenue</w:t>
            </w:r>
          </w:p>
          <w:p w14:paraId="59EE62AC" w14:textId="353B92E3" w:rsidR="00617622" w:rsidRPr="00470291" w:rsidRDefault="00617622" w:rsidP="004622EA">
            <w:pPr>
              <w:pStyle w:val="ContactInformation"/>
              <w:rPr>
                <w:color w:val="1F497D" w:themeColor="text2"/>
                <w:szCs w:val="16"/>
              </w:rPr>
            </w:pPr>
            <w:r>
              <w:rPr>
                <w:color w:val="1F497D" w:themeColor="text2"/>
                <w:szCs w:val="16"/>
              </w:rPr>
              <w:t>Dunkirk, NY 14048</w:t>
            </w:r>
          </w:p>
        </w:tc>
        <w:tc>
          <w:tcPr>
            <w:tcW w:w="5105" w:type="dxa"/>
            <w:shd w:val="clear" w:color="auto" w:fill="auto"/>
            <w:vAlign w:val="center"/>
          </w:tcPr>
          <w:p w14:paraId="294C3A53" w14:textId="5B06ED90" w:rsidR="00DA4926" w:rsidRDefault="00EE234C" w:rsidP="005D115F">
            <w:pPr>
              <w:pStyle w:val="Heading2"/>
            </w:pPr>
            <w:r>
              <w:t>Western NY Regional maker faire</w:t>
            </w:r>
          </w:p>
          <w:p w14:paraId="6C6653D2" w14:textId="0124F2D5" w:rsidR="00470291" w:rsidRPr="00470291" w:rsidRDefault="00470291" w:rsidP="00470291">
            <w:r>
              <w:t xml:space="preserve">                                                            </w:t>
            </w:r>
            <w:r w:rsidR="004622EA">
              <w:rPr>
                <w:noProof/>
              </w:rPr>
              <w:drawing>
                <wp:inline distT="0" distB="0" distL="0" distR="0" wp14:anchorId="5B805E4B" wp14:editId="39BAE8A3">
                  <wp:extent cx="820458" cy="8204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682" cy="84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A4374C" w14:textId="1D47D3F3" w:rsidR="00995FC9" w:rsidRPr="00CC70D2" w:rsidRDefault="00EE234C" w:rsidP="00995FC9">
      <w:pPr>
        <w:pStyle w:val="Heading1"/>
      </w:pPr>
      <w:r>
        <w:t xml:space="preserve">    </w:t>
      </w:r>
      <w:r w:rsidR="00995FC9" w:rsidRPr="00CC70D2">
        <w:t>Press Release</w:t>
      </w:r>
    </w:p>
    <w:p w14:paraId="3EEA3155" w14:textId="3A9CF9FB" w:rsidR="00995FC9" w:rsidRDefault="00EE234C" w:rsidP="00995FC9">
      <w:pPr>
        <w:pStyle w:val="Heading3"/>
      </w:pPr>
      <w:r>
        <w:t>S.T.E.A.M Event Seeks Makers</w:t>
      </w:r>
      <w:r w:rsidR="00617622">
        <w:t xml:space="preserve">                                                                      Over 2,000 Attendees Expected</w:t>
      </w:r>
      <w:r w:rsidR="006F1368">
        <w:t xml:space="preserve"> as Maker Faire Returns</w:t>
      </w:r>
    </w:p>
    <w:p w14:paraId="218C4D93" w14:textId="079C6DF3" w:rsidR="00617622" w:rsidRPr="00617622" w:rsidRDefault="00617622" w:rsidP="00617622"/>
    <w:p w14:paraId="71BB67D4" w14:textId="457345C6" w:rsidR="00D47DF7" w:rsidRDefault="00392D26" w:rsidP="00392D26">
      <w:pPr>
        <w:pStyle w:val="Text"/>
        <w:rPr>
          <w:rStyle w:val="BoldTextChar"/>
          <w:sz w:val="24"/>
          <w:szCs w:val="24"/>
        </w:rPr>
      </w:pPr>
      <w:r>
        <w:rPr>
          <w:rStyle w:val="BoldTextChar"/>
          <w:sz w:val="24"/>
          <w:szCs w:val="24"/>
        </w:rPr>
        <w:t>Date</w:t>
      </w:r>
      <w:r w:rsidR="00470291" w:rsidRPr="00661013">
        <w:rPr>
          <w:rStyle w:val="BoldTextChar"/>
          <w:sz w:val="24"/>
          <w:szCs w:val="24"/>
        </w:rPr>
        <w:t xml:space="preserve"> </w:t>
      </w:r>
      <w:r w:rsidR="009B717B" w:rsidRPr="00661013">
        <w:rPr>
          <w:rStyle w:val="BoldTextChar"/>
          <w:sz w:val="24"/>
          <w:szCs w:val="24"/>
        </w:rPr>
        <w:t>–</w:t>
      </w:r>
      <w:r w:rsidR="00470291" w:rsidRPr="00661013">
        <w:rPr>
          <w:rStyle w:val="BoldTextChar"/>
          <w:sz w:val="24"/>
          <w:szCs w:val="24"/>
        </w:rPr>
        <w:t xml:space="preserve"> </w:t>
      </w:r>
      <w:r w:rsidR="004622EA">
        <w:rPr>
          <w:rStyle w:val="BoldTextChar"/>
          <w:sz w:val="24"/>
          <w:szCs w:val="24"/>
        </w:rPr>
        <w:t>March 9</w:t>
      </w:r>
      <w:r w:rsidR="004622EA" w:rsidRPr="004622EA">
        <w:rPr>
          <w:rStyle w:val="BoldTextChar"/>
          <w:sz w:val="24"/>
          <w:szCs w:val="24"/>
          <w:vertAlign w:val="superscript"/>
        </w:rPr>
        <w:t>th</w:t>
      </w:r>
      <w:r w:rsidR="004622EA">
        <w:rPr>
          <w:rStyle w:val="BoldTextChar"/>
          <w:sz w:val="24"/>
          <w:szCs w:val="24"/>
        </w:rPr>
        <w:t>, 2022</w:t>
      </w:r>
    </w:p>
    <w:p w14:paraId="6787838C" w14:textId="4153EE39" w:rsidR="00392D26" w:rsidRPr="00DB4FF2" w:rsidRDefault="00CD2874" w:rsidP="00392D26">
      <w:pPr>
        <w:pStyle w:val="Text"/>
        <w:rPr>
          <w:rStyle w:val="BoldTextChar"/>
          <w:rFonts w:ascii="Times New Roman" w:hAnsi="Times New Roman"/>
          <w:sz w:val="24"/>
          <w:szCs w:val="24"/>
        </w:rPr>
      </w:pPr>
      <w:r w:rsidRPr="00DB4FF2">
        <w:rPr>
          <w:rStyle w:val="BoldTextChar"/>
          <w:rFonts w:ascii="Times New Roman" w:hAnsi="Times New Roman"/>
          <w:sz w:val="24"/>
          <w:szCs w:val="24"/>
        </w:rPr>
        <w:t>For Immediate Release</w:t>
      </w:r>
    </w:p>
    <w:p w14:paraId="1C3B28C7" w14:textId="732C6C2A" w:rsidR="00DA1D79" w:rsidRDefault="00FD698E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color w:val="222222"/>
          <w:spacing w:val="0"/>
          <w:sz w:val="24"/>
          <w:szCs w:val="24"/>
        </w:rPr>
        <w:t>Leaders from past local</w:t>
      </w:r>
      <w:r w:rsidR="00EE234C">
        <w:rPr>
          <w:rFonts w:ascii="Times New Roman" w:hAnsi="Times New Roman"/>
          <w:color w:val="222222"/>
          <w:spacing w:val="0"/>
          <w:sz w:val="24"/>
          <w:szCs w:val="24"/>
        </w:rPr>
        <w:t xml:space="preserve"> Maker </w:t>
      </w:r>
      <w:proofErr w:type="spellStart"/>
      <w:r w:rsidR="00EE234C">
        <w:rPr>
          <w:rFonts w:ascii="Times New Roman" w:hAnsi="Times New Roman"/>
          <w:color w:val="222222"/>
          <w:spacing w:val="0"/>
          <w:sz w:val="24"/>
          <w:szCs w:val="24"/>
        </w:rPr>
        <w:t>Faires</w:t>
      </w:r>
      <w:proofErr w:type="spellEnd"/>
      <w:r w:rsidR="00EE234C">
        <w:rPr>
          <w:rFonts w:ascii="Times New Roman" w:hAnsi="Times New Roman"/>
          <w:color w:val="222222"/>
          <w:spacing w:val="0"/>
          <w:sz w:val="24"/>
          <w:szCs w:val="24"/>
        </w:rPr>
        <w:t xml:space="preserve"> have 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>joined together</w:t>
      </w:r>
      <w:r w:rsidR="00EE234C">
        <w:rPr>
          <w:rFonts w:ascii="Times New Roman" w:hAnsi="Times New Roman"/>
          <w:color w:val="222222"/>
          <w:spacing w:val="0"/>
          <w:sz w:val="24"/>
          <w:szCs w:val="24"/>
        </w:rPr>
        <w:t xml:space="preserve"> to offer a full day of 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experiments, workshops, and presentations as they celebrate the </w:t>
      </w:r>
      <w:r w:rsidRPr="00FD698E">
        <w:rPr>
          <w:rFonts w:ascii="Times New Roman" w:hAnsi="Times New Roman"/>
          <w:color w:val="222222"/>
          <w:spacing w:val="0"/>
          <w:sz w:val="24"/>
          <w:szCs w:val="24"/>
        </w:rPr>
        <w:t>Maker Movement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on Saturday, April </w:t>
      </w:r>
      <w:r w:rsidR="00DA1D79">
        <w:rPr>
          <w:rFonts w:ascii="Times New Roman" w:hAnsi="Times New Roman"/>
          <w:color w:val="222222"/>
          <w:spacing w:val="0"/>
          <w:sz w:val="24"/>
          <w:szCs w:val="24"/>
        </w:rPr>
        <w:t>3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>0</w:t>
      </w:r>
      <w:r w:rsidRPr="00FD698E">
        <w:rPr>
          <w:rFonts w:ascii="Times New Roman" w:hAnsi="Times New Roman"/>
          <w:color w:val="222222"/>
          <w:spacing w:val="0"/>
          <w:sz w:val="24"/>
          <w:szCs w:val="24"/>
          <w:vertAlign w:val="superscript"/>
        </w:rPr>
        <w:t>th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from </w:t>
      </w:r>
      <w:r w:rsidR="00DA1D79">
        <w:rPr>
          <w:rFonts w:ascii="Times New Roman" w:hAnsi="Times New Roman"/>
          <w:color w:val="222222"/>
          <w:spacing w:val="0"/>
          <w:sz w:val="24"/>
          <w:szCs w:val="24"/>
        </w:rPr>
        <w:t>10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AM – </w:t>
      </w:r>
      <w:r w:rsidR="00DA1D79">
        <w:rPr>
          <w:rFonts w:ascii="Times New Roman" w:hAnsi="Times New Roman"/>
          <w:color w:val="222222"/>
          <w:spacing w:val="0"/>
          <w:sz w:val="24"/>
          <w:szCs w:val="24"/>
        </w:rPr>
        <w:t>4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PM at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4432 Bayview Road</w:t>
      </w:r>
      <w:r w:rsidR="00175911">
        <w:rPr>
          <w:rFonts w:ascii="Times New Roman" w:hAnsi="Times New Roman"/>
          <w:color w:val="222222"/>
          <w:spacing w:val="0"/>
          <w:sz w:val="24"/>
          <w:szCs w:val="24"/>
        </w:rPr>
        <w:t xml:space="preserve">,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Hamburg, NY</w:t>
      </w:r>
      <w:r w:rsid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- 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>Frontier High School</w:t>
      </w:r>
      <w:r w:rsidR="004622EA">
        <w:rPr>
          <w:rFonts w:ascii="Times New Roman" w:hAnsi="Times New Roman"/>
          <w:color w:val="222222"/>
          <w:spacing w:val="0"/>
          <w:sz w:val="24"/>
          <w:szCs w:val="24"/>
        </w:rPr>
        <w:t>.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</w:t>
      </w:r>
      <w:r w:rsidR="00651835">
        <w:rPr>
          <w:rFonts w:ascii="Times New Roman" w:hAnsi="Times New Roman"/>
          <w:color w:val="222222"/>
          <w:spacing w:val="0"/>
          <w:sz w:val="24"/>
          <w:szCs w:val="24"/>
        </w:rPr>
        <w:t xml:space="preserve">Over 2,000 attendees are expected and Makers, artisans, and </w:t>
      </w:r>
      <w:r w:rsidR="00297632">
        <w:rPr>
          <w:rFonts w:ascii="Times New Roman" w:hAnsi="Times New Roman"/>
          <w:color w:val="222222"/>
          <w:spacing w:val="0"/>
          <w:sz w:val="24"/>
          <w:szCs w:val="24"/>
        </w:rPr>
        <w:t>science-based</w:t>
      </w:r>
      <w:r w:rsidR="00651835">
        <w:rPr>
          <w:rFonts w:ascii="Times New Roman" w:hAnsi="Times New Roman"/>
          <w:color w:val="222222"/>
          <w:spacing w:val="0"/>
          <w:sz w:val="24"/>
          <w:szCs w:val="24"/>
        </w:rPr>
        <w:t xml:space="preserve"> presenters</w:t>
      </w:r>
      <w:r w:rsidR="00297632">
        <w:rPr>
          <w:rFonts w:ascii="Times New Roman" w:hAnsi="Times New Roman"/>
          <w:color w:val="222222"/>
          <w:spacing w:val="0"/>
          <w:sz w:val="24"/>
          <w:szCs w:val="24"/>
        </w:rPr>
        <w:t xml:space="preserve"> and creators,</w:t>
      </w:r>
      <w:r w:rsidR="00651835">
        <w:rPr>
          <w:rFonts w:ascii="Times New Roman" w:hAnsi="Times New Roman"/>
          <w:color w:val="222222"/>
          <w:spacing w:val="0"/>
          <w:sz w:val="24"/>
          <w:szCs w:val="24"/>
        </w:rPr>
        <w:t xml:space="preserve"> are encouraged to </w:t>
      </w:r>
      <w:r w:rsidR="00175911">
        <w:rPr>
          <w:rFonts w:ascii="Times New Roman" w:hAnsi="Times New Roman"/>
          <w:color w:val="222222"/>
          <w:spacing w:val="0"/>
          <w:sz w:val="24"/>
          <w:szCs w:val="24"/>
        </w:rPr>
        <w:t>apply</w:t>
      </w:r>
      <w:r w:rsidR="00DA1D79">
        <w:rPr>
          <w:rFonts w:ascii="Times New Roman" w:hAnsi="Times New Roman"/>
          <w:color w:val="222222"/>
          <w:spacing w:val="0"/>
          <w:sz w:val="24"/>
          <w:szCs w:val="24"/>
        </w:rPr>
        <w:t xml:space="preserve"> at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wnyregion.makerfaire.com</w:t>
      </w:r>
      <w:r w:rsidR="00651835">
        <w:rPr>
          <w:rFonts w:ascii="Times New Roman" w:hAnsi="Times New Roman"/>
          <w:color w:val="222222"/>
          <w:spacing w:val="0"/>
          <w:sz w:val="24"/>
          <w:szCs w:val="24"/>
        </w:rPr>
        <w:t xml:space="preserve"> 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>to</w:t>
      </w:r>
      <w:r w:rsidR="00297632">
        <w:rPr>
          <w:rFonts w:ascii="Times New Roman" w:hAnsi="Times New Roman"/>
          <w:color w:val="222222"/>
          <w:spacing w:val="0"/>
          <w:sz w:val="24"/>
          <w:szCs w:val="24"/>
        </w:rPr>
        <w:t xml:space="preserve"> reserve their space at the Western N</w:t>
      </w:r>
      <w:r w:rsidR="00175911">
        <w:rPr>
          <w:rFonts w:ascii="Times New Roman" w:hAnsi="Times New Roman"/>
          <w:color w:val="222222"/>
          <w:spacing w:val="0"/>
          <w:sz w:val="24"/>
          <w:szCs w:val="24"/>
        </w:rPr>
        <w:t xml:space="preserve">ew </w:t>
      </w:r>
      <w:r w:rsidR="00297632">
        <w:rPr>
          <w:rFonts w:ascii="Times New Roman" w:hAnsi="Times New Roman"/>
          <w:color w:val="222222"/>
          <w:spacing w:val="0"/>
          <w:sz w:val="24"/>
          <w:szCs w:val="24"/>
        </w:rPr>
        <w:t>Y</w:t>
      </w:r>
      <w:r w:rsidR="00175911">
        <w:rPr>
          <w:rFonts w:ascii="Times New Roman" w:hAnsi="Times New Roman"/>
          <w:color w:val="222222"/>
          <w:spacing w:val="0"/>
          <w:sz w:val="24"/>
          <w:szCs w:val="24"/>
        </w:rPr>
        <w:t xml:space="preserve">ork </w:t>
      </w:r>
      <w:r w:rsidR="00297632">
        <w:rPr>
          <w:rFonts w:ascii="Times New Roman" w:hAnsi="Times New Roman"/>
          <w:color w:val="222222"/>
          <w:spacing w:val="0"/>
          <w:sz w:val="24"/>
          <w:szCs w:val="24"/>
        </w:rPr>
        <w:t xml:space="preserve">Regional Maker Faire. </w:t>
      </w:r>
    </w:p>
    <w:p w14:paraId="41C5121E" w14:textId="77777777" w:rsidR="00DA1D79" w:rsidRDefault="00DA1D79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2923B613" w14:textId="1DF60B9E" w:rsidR="004622EA" w:rsidRPr="004622EA" w:rsidRDefault="00175911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color w:val="222222"/>
          <w:spacing w:val="0"/>
          <w:sz w:val="24"/>
          <w:szCs w:val="24"/>
        </w:rPr>
        <w:t>The Maker Faire on April 30</w:t>
      </w:r>
      <w:r w:rsidRPr="00175911">
        <w:rPr>
          <w:rFonts w:ascii="Times New Roman" w:hAnsi="Times New Roman"/>
          <w:color w:val="222222"/>
          <w:spacing w:val="0"/>
          <w:sz w:val="24"/>
          <w:szCs w:val="24"/>
          <w:vertAlign w:val="superscript"/>
        </w:rPr>
        <w:t>th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is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a celebration of the Maker Movement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 xml:space="preserve"> -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it’s a family-friendly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event open to all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>,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which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showcase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s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invention, creativity, and resourcefulness. It brings together curious people who enjoy learning and love sharing </w:t>
      </w:r>
      <w:r w:rsidR="007D63F4">
        <w:rPr>
          <w:rFonts w:ascii="Times New Roman" w:hAnsi="Times New Roman"/>
          <w:color w:val="222222"/>
          <w:spacing w:val="0"/>
          <w:sz w:val="24"/>
          <w:szCs w:val="24"/>
        </w:rPr>
        <w:t>science, artisan, and Maker skills.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 xml:space="preserve">The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Faire </w:t>
      </w:r>
      <w:r w:rsidR="007D63F4" w:rsidRPr="004622EA">
        <w:rPr>
          <w:rFonts w:ascii="Times New Roman" w:hAnsi="Times New Roman"/>
          <w:color w:val="222222"/>
          <w:spacing w:val="0"/>
          <w:sz w:val="24"/>
          <w:szCs w:val="24"/>
        </w:rPr>
        <w:t>gathers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adult and child tech enthusiasts, crafters, educators, tinkerers, food artisans, hobbyists, engineers, science clubs, artists, students, and commercial exhibitors.</w:t>
      </w:r>
    </w:p>
    <w:p w14:paraId="5A0CC3B4" w14:textId="77777777" w:rsidR="004622EA" w:rsidRPr="004622EA" w:rsidRDefault="004622EA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7FE6BF13" w14:textId="60FC4128" w:rsidR="004622EA" w:rsidRPr="004622EA" w:rsidRDefault="004622EA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The Western New York Regional Maker Faire is a community-organized, family-friendly celebration featuring local do-it-yourself science, art, rockets, robots, crafts, technology, music, hands-on activities, and more.  It’s an event where people show what they are making and share what they are learning.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April’s Maker </w:t>
      </w:r>
      <w:proofErr w:type="spellStart"/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Faire’s</w:t>
      </w:r>
      <w:proofErr w:type="spellEnd"/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goal is</w:t>
      </w:r>
      <w:r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to represent the best of makers from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the eight</w:t>
      </w:r>
      <w:r w:rsidR="000328B6" w:rsidRP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counties of Western New </w:t>
      </w:r>
      <w:r w:rsidR="00617622" w:rsidRPr="000328B6">
        <w:rPr>
          <w:rFonts w:ascii="Times New Roman" w:hAnsi="Times New Roman"/>
          <w:color w:val="222222"/>
          <w:spacing w:val="0"/>
          <w:sz w:val="24"/>
          <w:szCs w:val="24"/>
        </w:rPr>
        <w:t>York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 xml:space="preserve">, </w:t>
      </w:r>
      <w:r w:rsidR="00617622" w:rsidRPr="004622EA">
        <w:rPr>
          <w:rFonts w:ascii="Times New Roman" w:hAnsi="Times New Roman"/>
          <w:color w:val="222222"/>
          <w:spacing w:val="0"/>
          <w:sz w:val="24"/>
          <w:szCs w:val="24"/>
        </w:rPr>
        <w:t>the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State of New York</w:t>
      </w:r>
      <w:r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, and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around the world.</w:t>
      </w:r>
    </w:p>
    <w:p w14:paraId="523D3C07" w14:textId="77777777" w:rsidR="004622EA" w:rsidRPr="004622EA" w:rsidRDefault="004622EA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45AB3E0A" w14:textId="5BDE3675" w:rsidR="00382A4E" w:rsidRDefault="00175911" w:rsidP="004622EA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color w:val="222222"/>
          <w:spacing w:val="0"/>
          <w:sz w:val="24"/>
          <w:szCs w:val="24"/>
        </w:rPr>
        <w:lastRenderedPageBreak/>
        <w:t xml:space="preserve">Makers are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parents, students, scientists, and garage tinkerers.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They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are young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, they are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old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, but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all share a 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profound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love for innovation, </w:t>
      </w:r>
      <w:r w:rsidR="00617622" w:rsidRPr="004622EA">
        <w:rPr>
          <w:rFonts w:ascii="Times New Roman" w:hAnsi="Times New Roman"/>
          <w:color w:val="222222"/>
          <w:spacing w:val="0"/>
          <w:sz w:val="24"/>
          <w:szCs w:val="24"/>
        </w:rPr>
        <w:t>creativity,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and inspiring others to make something—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to make 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anything—</w:t>
      </w:r>
      <w:proofErr w:type="gramStart"/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>as long as</w:t>
      </w:r>
      <w:proofErr w:type="gramEnd"/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it 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>sparks creativity in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 xml:space="preserve"> people!</w:t>
      </w:r>
      <w:r w:rsidR="004622EA" w:rsidRPr="004622EA">
        <w:rPr>
          <w:rFonts w:ascii="Times New Roman" w:hAnsi="Times New Roman"/>
          <w:color w:val="222222"/>
          <w:spacing w:val="0"/>
          <w:sz w:val="24"/>
          <w:szCs w:val="24"/>
        </w:rPr>
        <w:t xml:space="preserve"> </w:t>
      </w:r>
    </w:p>
    <w:p w14:paraId="6A987D6D" w14:textId="77777777" w:rsidR="004622EA" w:rsidRDefault="004622EA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4EC96FB9" w14:textId="20CFDAE2" w:rsidR="0023383E" w:rsidRDefault="0023383E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153614DD" w14:textId="38AF10BF" w:rsidR="0023383E" w:rsidRDefault="0023383E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Makers may visit </w:t>
      </w:r>
      <w:r w:rsidRPr="0023383E">
        <w:rPr>
          <w:rFonts w:ascii="Times New Roman" w:hAnsi="Times New Roman"/>
          <w:color w:val="222222"/>
          <w:spacing w:val="0"/>
          <w:sz w:val="24"/>
          <w:szCs w:val="24"/>
        </w:rPr>
        <w:t>wnyregion.makerfaire.com</w:t>
      </w:r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for more information, email</w:t>
      </w:r>
      <w:r w:rsidRPr="0023383E">
        <w:rPr>
          <w:rFonts w:ascii="Times New Roman" w:hAnsi="Times New Roman"/>
          <w:color w:val="222222"/>
          <w:spacing w:val="0"/>
          <w:sz w:val="24"/>
          <w:szCs w:val="24"/>
        </w:rPr>
        <w:t xml:space="preserve"> </w:t>
      </w:r>
      <w:hyperlink r:id="rId7" w:history="1">
        <w:r w:rsidR="00617622" w:rsidRPr="00834D8B">
          <w:rPr>
            <w:rStyle w:val="Hyperlink"/>
            <w:rFonts w:ascii="Times New Roman" w:hAnsi="Times New Roman"/>
            <w:spacing w:val="0"/>
            <w:sz w:val="24"/>
            <w:szCs w:val="24"/>
          </w:rPr>
          <w:t>makewny@gmail.com</w:t>
        </w:r>
      </w:hyperlink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or call Maker Faire Chairman, Douglas </w:t>
      </w:r>
      <w:proofErr w:type="spellStart"/>
      <w:r>
        <w:rPr>
          <w:rFonts w:ascii="Times New Roman" w:hAnsi="Times New Roman"/>
          <w:color w:val="222222"/>
          <w:spacing w:val="0"/>
          <w:sz w:val="24"/>
          <w:szCs w:val="24"/>
        </w:rPr>
        <w:t>Borzynski</w:t>
      </w:r>
      <w:proofErr w:type="spellEnd"/>
      <w:r>
        <w:rPr>
          <w:rFonts w:ascii="Times New Roman" w:hAnsi="Times New Roman"/>
          <w:color w:val="222222"/>
          <w:spacing w:val="0"/>
          <w:sz w:val="24"/>
          <w:szCs w:val="24"/>
        </w:rPr>
        <w:t xml:space="preserve"> at </w:t>
      </w:r>
      <w:r w:rsidR="00FD51D4" w:rsidRPr="00FD51D4">
        <w:rPr>
          <w:rFonts w:ascii="Times New Roman" w:hAnsi="Times New Roman"/>
          <w:color w:val="222222"/>
          <w:spacing w:val="0"/>
          <w:sz w:val="24"/>
          <w:szCs w:val="24"/>
        </w:rPr>
        <w:t>(716) 253-1293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.</w:t>
      </w:r>
      <w:r w:rsidR="00617622">
        <w:rPr>
          <w:rFonts w:ascii="Times New Roman" w:hAnsi="Times New Roman"/>
          <w:color w:val="222222"/>
          <w:spacing w:val="0"/>
          <w:sz w:val="24"/>
          <w:szCs w:val="24"/>
        </w:rPr>
        <w:t xml:space="preserve">  For all media related questions contact Maker Michele Starwalt-Woods at (716) 467-1769</w:t>
      </w:r>
    </w:p>
    <w:p w14:paraId="528F5265" w14:textId="5F58BF09" w:rsidR="000328B6" w:rsidRDefault="000328B6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6AA5AE02" w14:textId="77777777" w:rsidR="000328B6" w:rsidRDefault="000328B6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47BE2F22" w14:textId="71117896" w:rsidR="0023383E" w:rsidRDefault="0023383E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noProof/>
          <w:color w:val="222222"/>
          <w:spacing w:val="0"/>
          <w:sz w:val="24"/>
          <w:szCs w:val="24"/>
        </w:rPr>
        <w:drawing>
          <wp:inline distT="0" distB="0" distL="0" distR="0" wp14:anchorId="5A2AF990" wp14:editId="7112ACEE">
            <wp:extent cx="1809950" cy="1809950"/>
            <wp:effectExtent l="0" t="0" r="0" b="0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890" cy="181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6C94">
        <w:rPr>
          <w:rFonts w:ascii="Times New Roman" w:hAnsi="Times New Roman"/>
          <w:color w:val="222222"/>
          <w:spacing w:val="0"/>
          <w:sz w:val="24"/>
          <w:szCs w:val="24"/>
        </w:rPr>
        <w:t xml:space="preserve">       </w:t>
      </w:r>
      <w:r w:rsidR="00876C94">
        <w:rPr>
          <w:rFonts w:ascii="Times New Roman" w:hAnsi="Times New Roman"/>
          <w:noProof/>
          <w:color w:val="222222"/>
          <w:spacing w:val="0"/>
          <w:sz w:val="24"/>
          <w:szCs w:val="24"/>
        </w:rPr>
        <w:drawing>
          <wp:inline distT="0" distB="0" distL="0" distR="0" wp14:anchorId="25325945" wp14:editId="260D12D7">
            <wp:extent cx="2455101" cy="1752932"/>
            <wp:effectExtent l="0" t="0" r="2540" b="0"/>
            <wp:docPr id="6" name="Picture 6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pers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501" cy="175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C07FB" w14:textId="6DDAFAD4" w:rsidR="000328B6" w:rsidRDefault="000328B6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04D57E45" w14:textId="0D59DC3C" w:rsidR="000328B6" w:rsidRDefault="000328B6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4B62A1FE" w14:textId="77777777" w:rsidR="000328B6" w:rsidRDefault="000328B6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594A9131" w14:textId="1CB0EAEE" w:rsidR="003A6A72" w:rsidRDefault="003A6A72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p w14:paraId="4A31760A" w14:textId="5672DF18" w:rsidR="003A6A72" w:rsidRDefault="003A6A72" w:rsidP="003A6A72">
      <w:pPr>
        <w:shd w:val="clear" w:color="auto" w:fill="FFFFFF"/>
        <w:jc w:val="center"/>
        <w:rPr>
          <w:rFonts w:ascii="Times New Roman" w:hAnsi="Times New Roman"/>
          <w:color w:val="222222"/>
          <w:spacing w:val="0"/>
          <w:sz w:val="24"/>
          <w:szCs w:val="24"/>
        </w:rPr>
      </w:pPr>
      <w:r>
        <w:rPr>
          <w:rFonts w:ascii="Times New Roman" w:hAnsi="Times New Roman"/>
          <w:color w:val="222222"/>
          <w:spacing w:val="0"/>
          <w:sz w:val="24"/>
          <w:szCs w:val="24"/>
        </w:rPr>
        <w:t>##########</w:t>
      </w:r>
      <w:r w:rsidR="000328B6">
        <w:rPr>
          <w:rFonts w:ascii="Times New Roman" w:hAnsi="Times New Roman"/>
          <w:color w:val="222222"/>
          <w:spacing w:val="0"/>
          <w:sz w:val="24"/>
          <w:szCs w:val="24"/>
        </w:rPr>
        <w:t>####</w:t>
      </w:r>
    </w:p>
    <w:p w14:paraId="2F6EF6B8" w14:textId="4EFBB4BA" w:rsidR="00E629ED" w:rsidRDefault="00E629ED" w:rsidP="00DB4FF2">
      <w:pPr>
        <w:shd w:val="clear" w:color="auto" w:fill="FFFFFF"/>
        <w:rPr>
          <w:rFonts w:ascii="Times New Roman" w:hAnsi="Times New Roman"/>
          <w:color w:val="222222"/>
          <w:spacing w:val="0"/>
          <w:sz w:val="24"/>
          <w:szCs w:val="24"/>
        </w:rPr>
      </w:pPr>
    </w:p>
    <w:sectPr w:rsidR="00E629ED" w:rsidSect="00DA4926">
      <w:headerReference w:type="even" r:id="rId10"/>
      <w:headerReference w:type="default" r:id="rId11"/>
      <w:footerReference w:type="default" r:id="rId12"/>
      <w:footerReference w:type="first" r:id="rId13"/>
      <w:pgSz w:w="12240" w:h="15840" w:code="1"/>
      <w:pgMar w:top="1980" w:right="1440" w:bottom="2160" w:left="1440" w:header="965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6797A" w14:textId="77777777" w:rsidR="00D16B03" w:rsidRDefault="00D16B03">
      <w:r>
        <w:separator/>
      </w:r>
    </w:p>
    <w:p w14:paraId="76DF11FC" w14:textId="77777777" w:rsidR="00D16B03" w:rsidRDefault="00D16B03"/>
  </w:endnote>
  <w:endnote w:type="continuationSeparator" w:id="0">
    <w:p w14:paraId="3AB376AF" w14:textId="77777777" w:rsidR="00D16B03" w:rsidRDefault="00D16B03">
      <w:r>
        <w:continuationSeparator/>
      </w:r>
    </w:p>
    <w:p w14:paraId="11DCF949" w14:textId="77777777" w:rsidR="00D16B03" w:rsidRDefault="00D16B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95A6" w14:textId="15E30E59" w:rsidR="00617622" w:rsidRDefault="00617622">
    <w:pPr>
      <w:pStyle w:val="Footer"/>
    </w:pPr>
    <w:r w:rsidRPr="00617622">
      <w:rPr>
        <w:noProof/>
      </w:rPr>
      <w:drawing>
        <wp:inline distT="0" distB="0" distL="0" distR="0" wp14:anchorId="730AAF8B" wp14:editId="0B4E583C">
          <wp:extent cx="5943600" cy="1377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BCE" w14:textId="3CEA2B9F" w:rsidR="00E05C0E" w:rsidRDefault="00E05C0E" w:rsidP="005B2512">
    <w:pPr>
      <w:pStyle w:val="Footer"/>
    </w:pPr>
    <w:bookmarkStart w:id="0" w:name="_Hlk98197337"/>
    <w:bookmarkStart w:id="1" w:name="_Hlk98197338"/>
    <w:bookmarkStart w:id="2" w:name="_Hlk98197339"/>
    <w:bookmarkStart w:id="3" w:name="_Hlk98197340"/>
    <w:r w:rsidRPr="00995FC9">
      <w:t>For</w:t>
    </w:r>
    <w:r>
      <w:t xml:space="preserve"> immediate Release –</w:t>
    </w:r>
    <w:r w:rsidRPr="00995FC9">
      <w:t xml:space="preserve"> </w:t>
    </w:r>
    <w:r w:rsidR="004622EA">
      <w:t>March 9th</w:t>
    </w:r>
    <w:r w:rsidR="00FD698E">
      <w:t>, 2022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AA1D" w14:textId="77777777" w:rsidR="00D16B03" w:rsidRDefault="00D16B03">
      <w:r>
        <w:separator/>
      </w:r>
    </w:p>
    <w:p w14:paraId="6748E2FD" w14:textId="77777777" w:rsidR="00D16B03" w:rsidRDefault="00D16B03"/>
  </w:footnote>
  <w:footnote w:type="continuationSeparator" w:id="0">
    <w:p w14:paraId="0E57559E" w14:textId="77777777" w:rsidR="00D16B03" w:rsidRDefault="00D16B03">
      <w:r>
        <w:continuationSeparator/>
      </w:r>
    </w:p>
    <w:p w14:paraId="477C5282" w14:textId="77777777" w:rsidR="00D16B03" w:rsidRDefault="00D16B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AA2B" w14:textId="77777777" w:rsidR="00E05C0E" w:rsidRDefault="00E05C0E" w:rsidP="005B2512">
    <w:pPr>
      <w:pStyle w:val="Header"/>
    </w:pPr>
  </w:p>
  <w:p w14:paraId="07ADFD94" w14:textId="77777777" w:rsidR="00E05C0E" w:rsidRDefault="00E05C0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8BB3" w14:textId="400F10E2" w:rsidR="00E05C0E" w:rsidRDefault="00FD698E" w:rsidP="005B2512">
    <w:pPr>
      <w:pStyle w:val="Header"/>
    </w:pPr>
    <w:r>
      <w:t>S.T.E.A.M. Event Seeks Makers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91"/>
    <w:rsid w:val="00021624"/>
    <w:rsid w:val="000328B6"/>
    <w:rsid w:val="00044DD2"/>
    <w:rsid w:val="00112BEB"/>
    <w:rsid w:val="00156481"/>
    <w:rsid w:val="00157945"/>
    <w:rsid w:val="00175911"/>
    <w:rsid w:val="0023383E"/>
    <w:rsid w:val="00284C8C"/>
    <w:rsid w:val="00297632"/>
    <w:rsid w:val="002E1C24"/>
    <w:rsid w:val="002F6875"/>
    <w:rsid w:val="00303C2A"/>
    <w:rsid w:val="00382A4E"/>
    <w:rsid w:val="00384C86"/>
    <w:rsid w:val="00392D26"/>
    <w:rsid w:val="003A6A72"/>
    <w:rsid w:val="003D2FC7"/>
    <w:rsid w:val="00415FE0"/>
    <w:rsid w:val="00420B3C"/>
    <w:rsid w:val="004526D5"/>
    <w:rsid w:val="004622EA"/>
    <w:rsid w:val="00470291"/>
    <w:rsid w:val="00483E7D"/>
    <w:rsid w:val="00487BE0"/>
    <w:rsid w:val="0050103C"/>
    <w:rsid w:val="00531F6F"/>
    <w:rsid w:val="005712B0"/>
    <w:rsid w:val="005B2512"/>
    <w:rsid w:val="005B5053"/>
    <w:rsid w:val="005C294D"/>
    <w:rsid w:val="005D115F"/>
    <w:rsid w:val="006024BE"/>
    <w:rsid w:val="00617622"/>
    <w:rsid w:val="00651835"/>
    <w:rsid w:val="00661013"/>
    <w:rsid w:val="006966C9"/>
    <w:rsid w:val="006F1368"/>
    <w:rsid w:val="00723CF6"/>
    <w:rsid w:val="00733867"/>
    <w:rsid w:val="00787ECE"/>
    <w:rsid w:val="007D63F4"/>
    <w:rsid w:val="008240EF"/>
    <w:rsid w:val="008268F5"/>
    <w:rsid w:val="00845A3E"/>
    <w:rsid w:val="00850FF6"/>
    <w:rsid w:val="00865041"/>
    <w:rsid w:val="00876C94"/>
    <w:rsid w:val="008E6805"/>
    <w:rsid w:val="008F7690"/>
    <w:rsid w:val="00995FC9"/>
    <w:rsid w:val="009B717B"/>
    <w:rsid w:val="00A17215"/>
    <w:rsid w:val="00A178F6"/>
    <w:rsid w:val="00A62DF6"/>
    <w:rsid w:val="00AF515E"/>
    <w:rsid w:val="00B33143"/>
    <w:rsid w:val="00B71495"/>
    <w:rsid w:val="00BB4C11"/>
    <w:rsid w:val="00BD720D"/>
    <w:rsid w:val="00BF40E2"/>
    <w:rsid w:val="00C12DD1"/>
    <w:rsid w:val="00C84B00"/>
    <w:rsid w:val="00C94FE6"/>
    <w:rsid w:val="00CA4659"/>
    <w:rsid w:val="00CA75B4"/>
    <w:rsid w:val="00CC71F3"/>
    <w:rsid w:val="00CD2874"/>
    <w:rsid w:val="00D144FE"/>
    <w:rsid w:val="00D16B03"/>
    <w:rsid w:val="00D43FB3"/>
    <w:rsid w:val="00D47DF7"/>
    <w:rsid w:val="00D66F2B"/>
    <w:rsid w:val="00DA1D79"/>
    <w:rsid w:val="00DA4926"/>
    <w:rsid w:val="00DB4FF2"/>
    <w:rsid w:val="00DB5E11"/>
    <w:rsid w:val="00DC50CE"/>
    <w:rsid w:val="00E05C0E"/>
    <w:rsid w:val="00E326B9"/>
    <w:rsid w:val="00E629ED"/>
    <w:rsid w:val="00E65525"/>
    <w:rsid w:val="00E722B7"/>
    <w:rsid w:val="00E77640"/>
    <w:rsid w:val="00E777A4"/>
    <w:rsid w:val="00E84B67"/>
    <w:rsid w:val="00EE234C"/>
    <w:rsid w:val="00F267E5"/>
    <w:rsid w:val="00F85963"/>
    <w:rsid w:val="00FA7FFE"/>
    <w:rsid w:val="00FB4F3C"/>
    <w:rsid w:val="00FC1CFA"/>
    <w:rsid w:val="00FD51D4"/>
    <w:rsid w:val="00FD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F75E70"/>
  <w15:docId w15:val="{0838F18D-4229-462A-8F66-334E8C8C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4C11"/>
    <w:rPr>
      <w:rFonts w:ascii="Century Gothic" w:hAnsi="Century Gothic"/>
      <w:spacing w:val="-5"/>
      <w:sz w:val="18"/>
    </w:rPr>
  </w:style>
  <w:style w:type="paragraph" w:styleId="Heading1">
    <w:name w:val="heading 1"/>
    <w:basedOn w:val="Normal"/>
    <w:next w:val="Normal"/>
    <w:qFormat/>
    <w:rsid w:val="005D115F"/>
    <w:pPr>
      <w:spacing w:before="1200"/>
      <w:outlineLvl w:val="0"/>
    </w:pPr>
    <w:rPr>
      <w:caps/>
      <w:color w:val="2A5A78"/>
      <w:sz w:val="84"/>
      <w:szCs w:val="44"/>
    </w:rPr>
  </w:style>
  <w:style w:type="paragraph" w:styleId="Heading2">
    <w:name w:val="heading 2"/>
    <w:basedOn w:val="Heading1"/>
    <w:next w:val="Normal"/>
    <w:qFormat/>
    <w:rsid w:val="005D115F"/>
    <w:pPr>
      <w:spacing w:before="0"/>
      <w:jc w:val="right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5D115F"/>
    <w:pPr>
      <w:spacing w:before="320" w:after="80"/>
      <w:outlineLvl w:val="2"/>
    </w:pPr>
    <w:rPr>
      <w:color w:val="2A5A7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2512"/>
    <w:pPr>
      <w:tabs>
        <w:tab w:val="right" w:pos="9360"/>
      </w:tabs>
    </w:pPr>
    <w:rPr>
      <w:b/>
      <w:caps/>
      <w:color w:val="2A5A78"/>
      <w:szCs w:val="18"/>
    </w:rPr>
  </w:style>
  <w:style w:type="paragraph" w:styleId="Footer">
    <w:name w:val="footer"/>
    <w:basedOn w:val="Normal"/>
    <w:rsid w:val="005B2512"/>
    <w:pPr>
      <w:tabs>
        <w:tab w:val="right" w:pos="9360"/>
      </w:tabs>
    </w:pPr>
    <w:rPr>
      <w:b/>
      <w:caps/>
      <w:color w:val="2A5A78"/>
      <w:szCs w:val="18"/>
    </w:rPr>
  </w:style>
  <w:style w:type="paragraph" w:customStyle="1" w:styleId="ContactInformation">
    <w:name w:val="Contact Information"/>
    <w:basedOn w:val="Normal"/>
    <w:rsid w:val="005D115F"/>
    <w:pPr>
      <w:spacing w:line="180" w:lineRule="exact"/>
    </w:pPr>
    <w:rPr>
      <w:color w:val="2A5A78"/>
      <w:sz w:val="16"/>
    </w:rPr>
  </w:style>
  <w:style w:type="paragraph" w:customStyle="1" w:styleId="ContactName">
    <w:name w:val="Contact Name"/>
    <w:basedOn w:val="ContactInformation"/>
    <w:rsid w:val="00995FC9"/>
    <w:rPr>
      <w:b/>
    </w:rPr>
  </w:style>
  <w:style w:type="paragraph" w:customStyle="1" w:styleId="Subhead">
    <w:name w:val="Subhead"/>
    <w:basedOn w:val="Normal"/>
    <w:rsid w:val="005D115F"/>
    <w:pPr>
      <w:spacing w:after="600"/>
    </w:pPr>
    <w:rPr>
      <w:i/>
      <w:color w:val="2A5A78"/>
      <w:sz w:val="22"/>
    </w:rPr>
  </w:style>
  <w:style w:type="paragraph" w:customStyle="1" w:styleId="Text">
    <w:name w:val="Text"/>
    <w:basedOn w:val="Normal"/>
    <w:link w:val="TextChar"/>
    <w:rsid w:val="005D115F"/>
    <w:pPr>
      <w:spacing w:after="220" w:line="336" w:lineRule="auto"/>
    </w:pPr>
    <w:rPr>
      <w:spacing w:val="0"/>
      <w:szCs w:val="18"/>
    </w:rPr>
  </w:style>
  <w:style w:type="paragraph" w:styleId="BalloonText">
    <w:name w:val="Balloon Text"/>
    <w:basedOn w:val="Normal"/>
    <w:semiHidden/>
    <w:rsid w:val="00BB4C11"/>
    <w:rPr>
      <w:rFonts w:cs="Tahoma"/>
      <w:sz w:val="16"/>
      <w:szCs w:val="16"/>
    </w:rPr>
  </w:style>
  <w:style w:type="paragraph" w:customStyle="1" w:styleId="BoldText">
    <w:name w:val="Bold Text"/>
    <w:basedOn w:val="Text"/>
    <w:link w:val="BoldTextChar"/>
    <w:rsid w:val="005D115F"/>
    <w:rPr>
      <w:b/>
    </w:rPr>
  </w:style>
  <w:style w:type="character" w:customStyle="1" w:styleId="TextChar">
    <w:name w:val="Text Char"/>
    <w:basedOn w:val="DefaultParagraphFont"/>
    <w:link w:val="Text"/>
    <w:rsid w:val="005D115F"/>
    <w:rPr>
      <w:rFonts w:ascii="Century Gothic" w:hAnsi="Century Gothic"/>
      <w:sz w:val="18"/>
      <w:szCs w:val="18"/>
      <w:lang w:val="en-US" w:eastAsia="en-US" w:bidi="ar-SA"/>
    </w:rPr>
  </w:style>
  <w:style w:type="character" w:customStyle="1" w:styleId="BoldTextChar">
    <w:name w:val="Bold Text Char"/>
    <w:basedOn w:val="TextChar"/>
    <w:link w:val="BoldText"/>
    <w:rsid w:val="005D115F"/>
    <w:rPr>
      <w:rFonts w:ascii="Century Gothic" w:hAnsi="Century Gothic"/>
      <w:b/>
      <w:sz w:val="18"/>
      <w:szCs w:val="18"/>
      <w:lang w:val="en-US" w:eastAsia="en-US" w:bidi="ar-SA"/>
    </w:rPr>
  </w:style>
  <w:style w:type="character" w:styleId="Hyperlink">
    <w:name w:val="Hyperlink"/>
    <w:basedOn w:val="DefaultParagraphFont"/>
    <w:unhideWhenUsed/>
    <w:rsid w:val="007338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0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makewny@gmail.com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\AppData\Roaming\Microsoft\Templates\Quarterly%20earnings%20press%20relea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Quarterly earnings press release.dot</Template>
  <TotalTime>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 Release</vt:lpstr>
      <vt:lpstr>        S.T.E.A.M Event Seeks Makers</vt:lpstr>
    </vt:vector>
  </TitlesOfParts>
  <Company>Microsoft Corporation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Striders</dc:creator>
  <cp:lastModifiedBy>Michele Starwalt</cp:lastModifiedBy>
  <cp:revision>2</cp:revision>
  <cp:lastPrinted>2004-01-13T16:03:00Z</cp:lastPrinted>
  <dcterms:created xsi:type="dcterms:W3CDTF">2022-03-15T05:10:00Z</dcterms:created>
  <dcterms:modified xsi:type="dcterms:W3CDTF">2022-03-15T05:10:00Z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TC010197751033</vt:lpwstr>
  </property>
</Properties>
</file>